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D6B" w:rsidRPr="00A33F13" w:rsidRDefault="00447D6B" w:rsidP="00FA07A1">
      <w:pPr>
        <w:pStyle w:val="BodyText"/>
        <w:tabs>
          <w:tab w:val="left" w:pos="8250"/>
        </w:tabs>
        <w:spacing w:after="0"/>
        <w:rPr>
          <w:sz w:val="22"/>
        </w:rPr>
      </w:pPr>
    </w:p>
    <w:p w:rsidR="00447D6B" w:rsidRPr="00A33F13" w:rsidRDefault="00447D6B" w:rsidP="00FA07A1">
      <w:pPr>
        <w:pStyle w:val="BodyText"/>
        <w:tabs>
          <w:tab w:val="left" w:pos="8250"/>
        </w:tabs>
        <w:spacing w:after="0"/>
        <w:jc w:val="center"/>
        <w:rPr>
          <w:b/>
          <w:bCs/>
          <w:sz w:val="28"/>
          <w:szCs w:val="32"/>
        </w:rPr>
      </w:pPr>
      <w:r w:rsidRPr="00A33F13">
        <w:rPr>
          <w:b/>
          <w:bCs/>
          <w:sz w:val="28"/>
          <w:szCs w:val="32"/>
        </w:rPr>
        <w:t>ПЛАН</w:t>
      </w:r>
    </w:p>
    <w:p w:rsidR="00447D6B" w:rsidRPr="00A33F13" w:rsidRDefault="00447D6B" w:rsidP="00FA07A1">
      <w:pPr>
        <w:pStyle w:val="BodyTextIndent"/>
        <w:ind w:firstLine="0"/>
        <w:jc w:val="center"/>
        <w:rPr>
          <w:b/>
          <w:bCs/>
          <w:sz w:val="32"/>
          <w:szCs w:val="32"/>
        </w:rPr>
      </w:pPr>
      <w:r w:rsidRPr="00A33F13">
        <w:rPr>
          <w:b/>
          <w:bCs/>
          <w:sz w:val="32"/>
          <w:szCs w:val="32"/>
        </w:rPr>
        <w:t xml:space="preserve">основных мероприятий по проведению </w:t>
      </w:r>
    </w:p>
    <w:p w:rsidR="00447D6B" w:rsidRDefault="00447D6B" w:rsidP="00FA07A1">
      <w:pPr>
        <w:pStyle w:val="BodyTextIndent"/>
        <w:ind w:firstLine="0"/>
        <w:jc w:val="center"/>
        <w:rPr>
          <w:b/>
          <w:bCs/>
          <w:sz w:val="32"/>
          <w:szCs w:val="32"/>
        </w:rPr>
      </w:pPr>
      <w:r w:rsidRPr="00A33F13">
        <w:rPr>
          <w:b/>
          <w:bCs/>
          <w:sz w:val="32"/>
          <w:szCs w:val="32"/>
        </w:rPr>
        <w:t>месячника безопасности детей</w:t>
      </w:r>
    </w:p>
    <w:p w:rsidR="00447D6B" w:rsidRPr="00A33F13" w:rsidRDefault="00447D6B" w:rsidP="00FA07A1">
      <w:pPr>
        <w:pStyle w:val="BodyTextIndent"/>
        <w:ind w:firstLine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(14.08-20.09)</w:t>
      </w:r>
    </w:p>
    <w:p w:rsidR="00447D6B" w:rsidRPr="00A33F13" w:rsidRDefault="00447D6B" w:rsidP="00FA07A1">
      <w:pPr>
        <w:pStyle w:val="BodyTextIndent"/>
        <w:ind w:firstLine="0"/>
        <w:rPr>
          <w:sz w:val="16"/>
          <w:szCs w:val="16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8"/>
        <w:gridCol w:w="6238"/>
        <w:gridCol w:w="1701"/>
        <w:gridCol w:w="2268"/>
      </w:tblGrid>
      <w:tr w:rsidR="00447D6B" w:rsidRPr="00A33F13" w:rsidTr="00FA07A1">
        <w:trPr>
          <w:tblHeader/>
        </w:trPr>
        <w:tc>
          <w:tcPr>
            <w:tcW w:w="708" w:type="dxa"/>
          </w:tcPr>
          <w:p w:rsidR="00447D6B" w:rsidRPr="00A33F13" w:rsidRDefault="00447D6B" w:rsidP="00A67DE5">
            <w:pPr>
              <w:pStyle w:val="BodyText"/>
              <w:jc w:val="center"/>
            </w:pPr>
            <w:r w:rsidRPr="00A33F13">
              <w:t>№</w:t>
            </w:r>
          </w:p>
          <w:p w:rsidR="00447D6B" w:rsidRPr="00A33F13" w:rsidRDefault="00447D6B" w:rsidP="00A67DE5">
            <w:pPr>
              <w:pStyle w:val="BodyText"/>
              <w:jc w:val="center"/>
            </w:pPr>
            <w:r w:rsidRPr="00A33F13">
              <w:t>пп</w:t>
            </w:r>
          </w:p>
        </w:tc>
        <w:tc>
          <w:tcPr>
            <w:tcW w:w="6238" w:type="dxa"/>
          </w:tcPr>
          <w:p w:rsidR="00447D6B" w:rsidRPr="00A33F13" w:rsidRDefault="00447D6B" w:rsidP="00A67DE5">
            <w:pPr>
              <w:pStyle w:val="BodyText"/>
              <w:jc w:val="center"/>
            </w:pPr>
            <w:r w:rsidRPr="00A33F13">
              <w:t>Мероприятия</w:t>
            </w:r>
          </w:p>
        </w:tc>
        <w:tc>
          <w:tcPr>
            <w:tcW w:w="1701" w:type="dxa"/>
          </w:tcPr>
          <w:p w:rsidR="00447D6B" w:rsidRPr="00A33F13" w:rsidRDefault="00447D6B" w:rsidP="00A67DE5">
            <w:pPr>
              <w:pStyle w:val="BodyText"/>
              <w:jc w:val="center"/>
            </w:pPr>
            <w:r w:rsidRPr="00A33F13">
              <w:t>Сроки</w:t>
            </w:r>
          </w:p>
          <w:p w:rsidR="00447D6B" w:rsidRPr="00A33F13" w:rsidRDefault="00447D6B" w:rsidP="00A67DE5">
            <w:pPr>
              <w:pStyle w:val="BodyText"/>
              <w:jc w:val="center"/>
            </w:pPr>
            <w:r w:rsidRPr="00A33F13">
              <w:t>исполнения</w:t>
            </w:r>
          </w:p>
        </w:tc>
        <w:tc>
          <w:tcPr>
            <w:tcW w:w="2268" w:type="dxa"/>
          </w:tcPr>
          <w:p w:rsidR="00447D6B" w:rsidRPr="00A33F13" w:rsidRDefault="00447D6B" w:rsidP="00A67DE5">
            <w:pPr>
              <w:pStyle w:val="BodyText"/>
              <w:jc w:val="center"/>
            </w:pPr>
            <w:r w:rsidRPr="00A33F13">
              <w:t>Ответственные за исполнение</w:t>
            </w:r>
          </w:p>
        </w:tc>
      </w:tr>
      <w:tr w:rsidR="00447D6B" w:rsidRPr="00A33F13" w:rsidTr="00FA07A1">
        <w:tc>
          <w:tcPr>
            <w:tcW w:w="708" w:type="dxa"/>
          </w:tcPr>
          <w:p w:rsidR="00447D6B" w:rsidRPr="00A33F13" w:rsidRDefault="00447D6B" w:rsidP="00A67DE5">
            <w:pPr>
              <w:pStyle w:val="BodyText"/>
              <w:numPr>
                <w:ilvl w:val="0"/>
                <w:numId w:val="1"/>
              </w:numPr>
            </w:pPr>
          </w:p>
        </w:tc>
        <w:tc>
          <w:tcPr>
            <w:tcW w:w="6238" w:type="dxa"/>
          </w:tcPr>
          <w:p w:rsidR="00447D6B" w:rsidRPr="00A33F13" w:rsidRDefault="00447D6B" w:rsidP="00A67DE5">
            <w:pPr>
              <w:pStyle w:val="BodyText"/>
              <w:spacing w:after="0"/>
              <w:jc w:val="both"/>
            </w:pPr>
            <w:r w:rsidRPr="00A33F13">
              <w:t>Организация и проведение:</w:t>
            </w:r>
          </w:p>
          <w:p w:rsidR="00447D6B" w:rsidRPr="00A33F13" w:rsidRDefault="00447D6B" w:rsidP="00A67DE5">
            <w:pPr>
              <w:pStyle w:val="BodyText"/>
              <w:spacing w:after="0"/>
              <w:jc w:val="both"/>
            </w:pPr>
            <w:r w:rsidRPr="00A33F13">
              <w:t xml:space="preserve">     с классными руководителями и учителями, ведущими курс «ОБЖ», занятий на противопожарную тематику;</w:t>
            </w:r>
          </w:p>
          <w:p w:rsidR="00447D6B" w:rsidRPr="00A33F13" w:rsidRDefault="00447D6B" w:rsidP="00A67DE5">
            <w:pPr>
              <w:pStyle w:val="BodyText"/>
              <w:jc w:val="both"/>
            </w:pPr>
            <w:r w:rsidRPr="00A33F13">
              <w:t xml:space="preserve">     выступлений на родительских собраниях по вопросам обучения детей пожаробезопасному поведению</w:t>
            </w:r>
          </w:p>
        </w:tc>
        <w:tc>
          <w:tcPr>
            <w:tcW w:w="1701" w:type="dxa"/>
          </w:tcPr>
          <w:p w:rsidR="00447D6B" w:rsidRPr="00A33F13" w:rsidRDefault="00447D6B" w:rsidP="00A67DE5">
            <w:pPr>
              <w:pStyle w:val="BodyText"/>
              <w:jc w:val="center"/>
            </w:pPr>
            <w:r>
              <w:t>2 – 20</w:t>
            </w:r>
          </w:p>
          <w:p w:rsidR="00447D6B" w:rsidRPr="00A33F13" w:rsidRDefault="00447D6B" w:rsidP="00A67DE5">
            <w:pPr>
              <w:pStyle w:val="BodyText"/>
              <w:jc w:val="center"/>
            </w:pPr>
            <w:r w:rsidRPr="00A33F13">
              <w:t>сентября</w:t>
            </w:r>
          </w:p>
          <w:p w:rsidR="00447D6B" w:rsidRPr="00A33F13" w:rsidRDefault="00447D6B" w:rsidP="00A67DE5">
            <w:pPr>
              <w:pStyle w:val="BodyText"/>
            </w:pPr>
          </w:p>
        </w:tc>
        <w:tc>
          <w:tcPr>
            <w:tcW w:w="2268" w:type="dxa"/>
          </w:tcPr>
          <w:p w:rsidR="00447D6B" w:rsidRPr="00A33F13" w:rsidRDefault="00447D6B" w:rsidP="00A67DE5">
            <w:pPr>
              <w:pStyle w:val="BodyText"/>
              <w:jc w:val="both"/>
            </w:pPr>
            <w:r w:rsidRPr="00A33F13">
              <w:t>Преподаватель– организатор ОБЖ</w:t>
            </w:r>
          </w:p>
          <w:p w:rsidR="00447D6B" w:rsidRPr="00A33F13" w:rsidRDefault="00447D6B" w:rsidP="00A67DE5">
            <w:pPr>
              <w:pStyle w:val="BodyText"/>
              <w:jc w:val="both"/>
            </w:pPr>
          </w:p>
        </w:tc>
      </w:tr>
      <w:tr w:rsidR="00447D6B" w:rsidRPr="00A33F13" w:rsidTr="00FA07A1">
        <w:tc>
          <w:tcPr>
            <w:tcW w:w="708" w:type="dxa"/>
          </w:tcPr>
          <w:p w:rsidR="00447D6B" w:rsidRPr="00A33F13" w:rsidRDefault="00447D6B" w:rsidP="00A67DE5">
            <w:pPr>
              <w:pStyle w:val="BodyText"/>
              <w:numPr>
                <w:ilvl w:val="0"/>
                <w:numId w:val="1"/>
              </w:numPr>
            </w:pPr>
          </w:p>
        </w:tc>
        <w:tc>
          <w:tcPr>
            <w:tcW w:w="6238" w:type="dxa"/>
          </w:tcPr>
          <w:p w:rsidR="00447D6B" w:rsidRPr="00A33F13" w:rsidRDefault="00447D6B" w:rsidP="00A67DE5">
            <w:pPr>
              <w:pStyle w:val="BodyText"/>
              <w:jc w:val="both"/>
            </w:pPr>
            <w:r w:rsidRPr="00A33F13">
              <w:t>Организация и проведение открытого урока в рамках  Дня безопасности детей. Проведение практических занятий по эвакуации учащихся из здания в случае угрозы или возникновения  ЧС</w:t>
            </w:r>
          </w:p>
        </w:tc>
        <w:tc>
          <w:tcPr>
            <w:tcW w:w="1701" w:type="dxa"/>
          </w:tcPr>
          <w:p w:rsidR="00447D6B" w:rsidRPr="00A33F13" w:rsidRDefault="00447D6B" w:rsidP="00A67DE5">
            <w:pPr>
              <w:pStyle w:val="BodyText"/>
              <w:jc w:val="center"/>
            </w:pPr>
            <w:r>
              <w:t>1-20</w:t>
            </w:r>
            <w:r w:rsidRPr="00A33F13">
              <w:t>сентября</w:t>
            </w:r>
          </w:p>
        </w:tc>
        <w:tc>
          <w:tcPr>
            <w:tcW w:w="2268" w:type="dxa"/>
          </w:tcPr>
          <w:p w:rsidR="00447D6B" w:rsidRPr="00A33F13" w:rsidRDefault="00447D6B" w:rsidP="00A67DE5">
            <w:pPr>
              <w:pStyle w:val="BodyText"/>
              <w:jc w:val="both"/>
            </w:pPr>
            <w:r w:rsidRPr="00A33F13">
              <w:t>Преподаватель– организатор ОБЖ</w:t>
            </w:r>
          </w:p>
          <w:p w:rsidR="00447D6B" w:rsidRPr="00A33F13" w:rsidRDefault="00447D6B" w:rsidP="00A67DE5">
            <w:pPr>
              <w:pStyle w:val="BodyText"/>
              <w:jc w:val="both"/>
            </w:pPr>
          </w:p>
        </w:tc>
      </w:tr>
      <w:tr w:rsidR="00447D6B" w:rsidRPr="00A33F13" w:rsidTr="00FA07A1">
        <w:tc>
          <w:tcPr>
            <w:tcW w:w="708" w:type="dxa"/>
          </w:tcPr>
          <w:p w:rsidR="00447D6B" w:rsidRPr="00A33F13" w:rsidRDefault="00447D6B" w:rsidP="00A67DE5">
            <w:pPr>
              <w:pStyle w:val="BodyText"/>
              <w:numPr>
                <w:ilvl w:val="0"/>
                <w:numId w:val="1"/>
              </w:numPr>
            </w:pPr>
          </w:p>
        </w:tc>
        <w:tc>
          <w:tcPr>
            <w:tcW w:w="6238" w:type="dxa"/>
          </w:tcPr>
          <w:p w:rsidR="00447D6B" w:rsidRPr="00A33F13" w:rsidRDefault="00447D6B" w:rsidP="00A67DE5">
            <w:pPr>
              <w:pStyle w:val="BodyText"/>
              <w:jc w:val="both"/>
            </w:pPr>
            <w:r w:rsidRPr="00A33F13">
              <w:t xml:space="preserve"> Организация проведения занятий с учащимися по мерам пожарной безопасности и по вопросам культуры безопасности жизнедеятельности, а также тренировок по действиям в случае пожаров, чрезвычайных ситуаций и угрозы террористических акций</w:t>
            </w:r>
          </w:p>
        </w:tc>
        <w:tc>
          <w:tcPr>
            <w:tcW w:w="1701" w:type="dxa"/>
          </w:tcPr>
          <w:p w:rsidR="00447D6B" w:rsidRPr="00A33F13" w:rsidRDefault="00447D6B" w:rsidP="00A67DE5">
            <w:pPr>
              <w:pStyle w:val="BodyText"/>
              <w:jc w:val="center"/>
            </w:pPr>
            <w:r w:rsidRPr="00A33F13">
              <w:t>2-</w:t>
            </w:r>
            <w:r>
              <w:t>20</w:t>
            </w:r>
          </w:p>
          <w:p w:rsidR="00447D6B" w:rsidRPr="00A33F13" w:rsidRDefault="00447D6B" w:rsidP="00A67DE5">
            <w:pPr>
              <w:pStyle w:val="BodyText"/>
              <w:jc w:val="center"/>
            </w:pPr>
            <w:r w:rsidRPr="00A33F13">
              <w:t>Сентября</w:t>
            </w:r>
          </w:p>
        </w:tc>
        <w:tc>
          <w:tcPr>
            <w:tcW w:w="2268" w:type="dxa"/>
          </w:tcPr>
          <w:p w:rsidR="00447D6B" w:rsidRPr="00A33F13" w:rsidRDefault="00447D6B" w:rsidP="00A67DE5">
            <w:pPr>
              <w:pStyle w:val="BodyText"/>
              <w:jc w:val="both"/>
            </w:pPr>
            <w:r w:rsidRPr="00A33F13">
              <w:t>Преподаватель– организатор ОБЖ</w:t>
            </w:r>
          </w:p>
          <w:p w:rsidR="00447D6B" w:rsidRPr="00A33F13" w:rsidRDefault="00447D6B" w:rsidP="00A67DE5">
            <w:pPr>
              <w:pStyle w:val="BodyText"/>
              <w:jc w:val="both"/>
            </w:pPr>
          </w:p>
        </w:tc>
      </w:tr>
      <w:tr w:rsidR="00447D6B" w:rsidRPr="00A33F13" w:rsidTr="00FA07A1">
        <w:tc>
          <w:tcPr>
            <w:tcW w:w="708" w:type="dxa"/>
          </w:tcPr>
          <w:p w:rsidR="00447D6B" w:rsidRPr="00A33F13" w:rsidRDefault="00447D6B" w:rsidP="00A67DE5">
            <w:pPr>
              <w:pStyle w:val="BodyText"/>
              <w:numPr>
                <w:ilvl w:val="0"/>
                <w:numId w:val="1"/>
              </w:numPr>
            </w:pPr>
          </w:p>
        </w:tc>
        <w:tc>
          <w:tcPr>
            <w:tcW w:w="6238" w:type="dxa"/>
          </w:tcPr>
          <w:p w:rsidR="00447D6B" w:rsidRPr="00A33F13" w:rsidRDefault="00447D6B" w:rsidP="00A67DE5">
            <w:pPr>
              <w:pStyle w:val="BodyText"/>
              <w:jc w:val="both"/>
            </w:pPr>
            <w:r w:rsidRPr="00A33F13">
              <w:t>Разработка и распространение среди учащихся и родителей памяток, листовок, буклетов по вопросам культуры безопасности жизнедеятельности, а также по обучению детей пожаробезопасному поведению в быту и учебных заведениях</w:t>
            </w:r>
          </w:p>
        </w:tc>
        <w:tc>
          <w:tcPr>
            <w:tcW w:w="1701" w:type="dxa"/>
          </w:tcPr>
          <w:p w:rsidR="00447D6B" w:rsidRPr="00A33F13" w:rsidRDefault="00447D6B" w:rsidP="00A67DE5">
            <w:pPr>
              <w:pStyle w:val="BodyText"/>
              <w:jc w:val="center"/>
            </w:pPr>
            <w:r>
              <w:t>с 14</w:t>
            </w:r>
            <w:r w:rsidRPr="00A33F13">
              <w:t xml:space="preserve"> августа</w:t>
            </w:r>
          </w:p>
          <w:p w:rsidR="00447D6B" w:rsidRPr="00A33F13" w:rsidRDefault="00447D6B" w:rsidP="00A67DE5">
            <w:pPr>
              <w:pStyle w:val="BodyText"/>
              <w:jc w:val="center"/>
            </w:pPr>
            <w:r w:rsidRPr="00A33F13">
              <w:t>по</w:t>
            </w:r>
          </w:p>
          <w:p w:rsidR="00447D6B" w:rsidRPr="00A33F13" w:rsidRDefault="00447D6B" w:rsidP="00A67DE5">
            <w:pPr>
              <w:pStyle w:val="BodyText"/>
              <w:jc w:val="center"/>
            </w:pPr>
            <w:r>
              <w:t>20</w:t>
            </w:r>
            <w:r w:rsidRPr="00A33F13">
              <w:t xml:space="preserve"> сентября</w:t>
            </w:r>
          </w:p>
        </w:tc>
        <w:tc>
          <w:tcPr>
            <w:tcW w:w="2268" w:type="dxa"/>
          </w:tcPr>
          <w:p w:rsidR="00447D6B" w:rsidRPr="00A33F13" w:rsidRDefault="00447D6B" w:rsidP="00A67DE5">
            <w:pPr>
              <w:pStyle w:val="BodyText"/>
              <w:jc w:val="both"/>
            </w:pPr>
            <w:r w:rsidRPr="00A33F13">
              <w:t>Преподаватель– организатор ОБЖ</w:t>
            </w:r>
          </w:p>
          <w:p w:rsidR="00447D6B" w:rsidRPr="00A33F13" w:rsidRDefault="00447D6B" w:rsidP="00A67DE5">
            <w:pPr>
              <w:pStyle w:val="BodyText"/>
              <w:jc w:val="both"/>
            </w:pPr>
          </w:p>
        </w:tc>
      </w:tr>
      <w:tr w:rsidR="00447D6B" w:rsidRPr="00A33F13" w:rsidTr="00FA07A1">
        <w:tc>
          <w:tcPr>
            <w:tcW w:w="708" w:type="dxa"/>
          </w:tcPr>
          <w:p w:rsidR="00447D6B" w:rsidRPr="00A33F13" w:rsidRDefault="00447D6B" w:rsidP="00A67DE5">
            <w:pPr>
              <w:pStyle w:val="BodyText"/>
              <w:numPr>
                <w:ilvl w:val="0"/>
                <w:numId w:val="1"/>
              </w:numPr>
            </w:pPr>
          </w:p>
        </w:tc>
        <w:tc>
          <w:tcPr>
            <w:tcW w:w="6238" w:type="dxa"/>
          </w:tcPr>
          <w:p w:rsidR="00447D6B" w:rsidRPr="00A33F13" w:rsidRDefault="00447D6B" w:rsidP="00A67DE5">
            <w:pPr>
              <w:pStyle w:val="BodyText"/>
              <w:jc w:val="both"/>
            </w:pPr>
            <w:r w:rsidRPr="00A33F13">
              <w:t>Размещение информационных материалов по правилам поведения на д</w:t>
            </w:r>
            <w:r>
              <w:t>орогах и пожарной безопасности</w:t>
            </w:r>
            <w:r w:rsidRPr="00A33F13">
              <w:t>, местах массового пребывания людей и средствах массовой информации</w:t>
            </w:r>
          </w:p>
        </w:tc>
        <w:tc>
          <w:tcPr>
            <w:tcW w:w="1701" w:type="dxa"/>
          </w:tcPr>
          <w:p w:rsidR="00447D6B" w:rsidRPr="00A33F13" w:rsidRDefault="00447D6B" w:rsidP="00A67DE5">
            <w:pPr>
              <w:pStyle w:val="BodyText"/>
              <w:jc w:val="center"/>
            </w:pPr>
            <w:r w:rsidRPr="00A33F13">
              <w:t xml:space="preserve">с </w:t>
            </w:r>
            <w:r>
              <w:t>14</w:t>
            </w:r>
            <w:r w:rsidRPr="00A33F13">
              <w:t xml:space="preserve"> августа </w:t>
            </w:r>
          </w:p>
          <w:p w:rsidR="00447D6B" w:rsidRPr="00A33F13" w:rsidRDefault="00447D6B" w:rsidP="00A67DE5">
            <w:pPr>
              <w:pStyle w:val="BodyText"/>
              <w:jc w:val="center"/>
            </w:pPr>
            <w:r w:rsidRPr="00A33F13">
              <w:t xml:space="preserve">по </w:t>
            </w:r>
            <w:r>
              <w:t>20</w:t>
            </w:r>
          </w:p>
          <w:p w:rsidR="00447D6B" w:rsidRPr="00A33F13" w:rsidRDefault="00447D6B" w:rsidP="00A67DE5">
            <w:pPr>
              <w:pStyle w:val="BodyText"/>
              <w:jc w:val="center"/>
            </w:pPr>
            <w:r w:rsidRPr="00A33F13">
              <w:t>сентября</w:t>
            </w:r>
          </w:p>
        </w:tc>
        <w:tc>
          <w:tcPr>
            <w:tcW w:w="2268" w:type="dxa"/>
          </w:tcPr>
          <w:p w:rsidR="00447D6B" w:rsidRPr="00A33F13" w:rsidRDefault="00447D6B" w:rsidP="00A67DE5">
            <w:pPr>
              <w:pStyle w:val="BodyText"/>
              <w:jc w:val="both"/>
            </w:pPr>
            <w:r w:rsidRPr="00A33F13">
              <w:t>Педагог-организатор</w:t>
            </w:r>
          </w:p>
          <w:p w:rsidR="00447D6B" w:rsidRPr="00A33F13" w:rsidRDefault="00447D6B" w:rsidP="00A67DE5">
            <w:pPr>
              <w:pStyle w:val="BodyText"/>
              <w:jc w:val="both"/>
            </w:pPr>
            <w:r w:rsidRPr="00A33F13">
              <w:t>Преподаватель– организатор ОБЖ</w:t>
            </w:r>
          </w:p>
        </w:tc>
      </w:tr>
      <w:tr w:rsidR="00447D6B" w:rsidRPr="00A33F13" w:rsidTr="00FA07A1">
        <w:tc>
          <w:tcPr>
            <w:tcW w:w="708" w:type="dxa"/>
          </w:tcPr>
          <w:p w:rsidR="00447D6B" w:rsidRPr="00A33F13" w:rsidRDefault="00447D6B" w:rsidP="00A67DE5">
            <w:pPr>
              <w:pStyle w:val="BodyText"/>
              <w:numPr>
                <w:ilvl w:val="0"/>
                <w:numId w:val="1"/>
              </w:numPr>
            </w:pPr>
          </w:p>
        </w:tc>
        <w:tc>
          <w:tcPr>
            <w:tcW w:w="6238" w:type="dxa"/>
          </w:tcPr>
          <w:p w:rsidR="00447D6B" w:rsidRPr="00A33F13" w:rsidRDefault="00447D6B" w:rsidP="00A67DE5">
            <w:pPr>
              <w:pStyle w:val="BodyText"/>
              <w:jc w:val="both"/>
            </w:pPr>
            <w:r w:rsidRPr="00A33F13">
              <w:t>Работа со средствами массовой информации по освещению мероприятий Месячника безопасности детей (выступления по телевидению, радио, в печати). Выступления в средствах массовой информации по фактам гибели людей, особенно детей, на пожарах и водных объектах</w:t>
            </w:r>
          </w:p>
        </w:tc>
        <w:tc>
          <w:tcPr>
            <w:tcW w:w="1701" w:type="dxa"/>
          </w:tcPr>
          <w:p w:rsidR="00447D6B" w:rsidRPr="00A33F13" w:rsidRDefault="00447D6B" w:rsidP="00A67DE5">
            <w:pPr>
              <w:pStyle w:val="BodyText"/>
              <w:jc w:val="center"/>
            </w:pPr>
            <w:r w:rsidRPr="00A33F13">
              <w:t xml:space="preserve">с </w:t>
            </w:r>
            <w:r>
              <w:t>14</w:t>
            </w:r>
            <w:r w:rsidRPr="00A33F13">
              <w:t xml:space="preserve"> августа </w:t>
            </w:r>
          </w:p>
          <w:p w:rsidR="00447D6B" w:rsidRPr="00A33F13" w:rsidRDefault="00447D6B" w:rsidP="00A67DE5">
            <w:pPr>
              <w:pStyle w:val="BodyText"/>
              <w:jc w:val="center"/>
            </w:pPr>
            <w:r w:rsidRPr="00A33F13">
              <w:t>п</w:t>
            </w:r>
            <w:r>
              <w:t>о 20</w:t>
            </w:r>
          </w:p>
          <w:p w:rsidR="00447D6B" w:rsidRPr="00A33F13" w:rsidRDefault="00447D6B" w:rsidP="00A67DE5">
            <w:pPr>
              <w:pStyle w:val="BodyText"/>
              <w:jc w:val="center"/>
            </w:pPr>
            <w:r w:rsidRPr="00A33F13">
              <w:t>сентября</w:t>
            </w:r>
          </w:p>
        </w:tc>
        <w:tc>
          <w:tcPr>
            <w:tcW w:w="2268" w:type="dxa"/>
          </w:tcPr>
          <w:p w:rsidR="00447D6B" w:rsidRPr="00A33F13" w:rsidRDefault="00447D6B" w:rsidP="00A67DE5">
            <w:pPr>
              <w:pStyle w:val="BodyText"/>
              <w:jc w:val="both"/>
            </w:pPr>
            <w:r w:rsidRPr="00A33F13">
              <w:t>ЗДВР</w:t>
            </w:r>
          </w:p>
        </w:tc>
      </w:tr>
      <w:tr w:rsidR="00447D6B" w:rsidRPr="00A33F13" w:rsidTr="00FA07A1">
        <w:tc>
          <w:tcPr>
            <w:tcW w:w="708" w:type="dxa"/>
          </w:tcPr>
          <w:p w:rsidR="00447D6B" w:rsidRPr="00A33F13" w:rsidRDefault="00447D6B" w:rsidP="00A67DE5">
            <w:pPr>
              <w:pStyle w:val="BodyText"/>
              <w:numPr>
                <w:ilvl w:val="0"/>
                <w:numId w:val="1"/>
              </w:numPr>
            </w:pPr>
          </w:p>
        </w:tc>
        <w:tc>
          <w:tcPr>
            <w:tcW w:w="6238" w:type="dxa"/>
          </w:tcPr>
          <w:p w:rsidR="00447D6B" w:rsidRPr="00A33F13" w:rsidRDefault="00447D6B" w:rsidP="00A67DE5">
            <w:pPr>
              <w:pStyle w:val="BodyText"/>
              <w:jc w:val="both"/>
            </w:pPr>
            <w:r w:rsidRPr="00A33F13">
              <w:t xml:space="preserve">Организация встречи с сотрудниками отделения надзорной деятельности  Мамадышского пожарно-спасательного гарнизона. </w:t>
            </w:r>
          </w:p>
        </w:tc>
        <w:tc>
          <w:tcPr>
            <w:tcW w:w="1701" w:type="dxa"/>
          </w:tcPr>
          <w:p w:rsidR="00447D6B" w:rsidRPr="00A33F13" w:rsidRDefault="00447D6B" w:rsidP="00A67DE5">
            <w:pPr>
              <w:pStyle w:val="BodyText"/>
              <w:jc w:val="center"/>
            </w:pPr>
            <w:r w:rsidRPr="00A33F13">
              <w:t>Сентябрь</w:t>
            </w:r>
          </w:p>
        </w:tc>
        <w:tc>
          <w:tcPr>
            <w:tcW w:w="2268" w:type="dxa"/>
          </w:tcPr>
          <w:p w:rsidR="00447D6B" w:rsidRPr="00A33F13" w:rsidRDefault="00447D6B" w:rsidP="00A67DE5">
            <w:pPr>
              <w:pStyle w:val="BodyText"/>
              <w:jc w:val="both"/>
            </w:pPr>
            <w:r w:rsidRPr="00A33F13">
              <w:t>Преподаватель– организатор ОБЖ</w:t>
            </w:r>
          </w:p>
        </w:tc>
      </w:tr>
      <w:tr w:rsidR="00447D6B" w:rsidRPr="00A33F13" w:rsidTr="00FA07A1">
        <w:tc>
          <w:tcPr>
            <w:tcW w:w="708" w:type="dxa"/>
          </w:tcPr>
          <w:p w:rsidR="00447D6B" w:rsidRPr="00A33F13" w:rsidRDefault="00447D6B" w:rsidP="00A67DE5">
            <w:pPr>
              <w:pStyle w:val="BodyText"/>
              <w:numPr>
                <w:ilvl w:val="0"/>
                <w:numId w:val="1"/>
              </w:numPr>
            </w:pPr>
          </w:p>
        </w:tc>
        <w:tc>
          <w:tcPr>
            <w:tcW w:w="6238" w:type="dxa"/>
          </w:tcPr>
          <w:p w:rsidR="00447D6B" w:rsidRPr="00A33F13" w:rsidRDefault="00447D6B" w:rsidP="00A67DE5">
            <w:pPr>
              <w:pStyle w:val="BodyText"/>
              <w:jc w:val="both"/>
            </w:pPr>
            <w:r w:rsidRPr="00A33F13">
              <w:t>Организация проведения конкурсов, викторин и показных занятий по правилам поведения на дорогах, в транспорте, при пожарах и угрозе террористических акций, по оказанию первой помощи пострадавшим</w:t>
            </w:r>
          </w:p>
        </w:tc>
        <w:tc>
          <w:tcPr>
            <w:tcW w:w="1701" w:type="dxa"/>
          </w:tcPr>
          <w:p w:rsidR="00447D6B" w:rsidRPr="00A33F13" w:rsidRDefault="00447D6B" w:rsidP="00A67DE5">
            <w:pPr>
              <w:pStyle w:val="BodyText"/>
              <w:jc w:val="center"/>
            </w:pPr>
            <w:r w:rsidRPr="00A33F13">
              <w:t xml:space="preserve">с </w:t>
            </w:r>
            <w:r>
              <w:t>14</w:t>
            </w:r>
            <w:r w:rsidRPr="00A33F13">
              <w:t xml:space="preserve"> августа </w:t>
            </w:r>
          </w:p>
          <w:p w:rsidR="00447D6B" w:rsidRPr="00A33F13" w:rsidRDefault="00447D6B" w:rsidP="00A67DE5">
            <w:pPr>
              <w:pStyle w:val="BodyText"/>
              <w:jc w:val="center"/>
            </w:pPr>
            <w:r w:rsidRPr="00A33F13">
              <w:t>п</w:t>
            </w:r>
            <w:r>
              <w:t>о 20</w:t>
            </w:r>
          </w:p>
          <w:p w:rsidR="00447D6B" w:rsidRPr="00A33F13" w:rsidRDefault="00447D6B" w:rsidP="00A67DE5">
            <w:pPr>
              <w:pStyle w:val="BodyText"/>
              <w:jc w:val="center"/>
            </w:pPr>
            <w:r w:rsidRPr="00A33F13">
              <w:t>сентября</w:t>
            </w:r>
          </w:p>
        </w:tc>
        <w:tc>
          <w:tcPr>
            <w:tcW w:w="2268" w:type="dxa"/>
          </w:tcPr>
          <w:p w:rsidR="00447D6B" w:rsidRPr="00A33F13" w:rsidRDefault="00447D6B" w:rsidP="00A67DE5">
            <w:pPr>
              <w:pStyle w:val="BodyText"/>
              <w:jc w:val="both"/>
            </w:pPr>
            <w:r w:rsidRPr="00A33F13">
              <w:t>Педагог-организатор</w:t>
            </w:r>
          </w:p>
        </w:tc>
      </w:tr>
    </w:tbl>
    <w:p w:rsidR="00447D6B" w:rsidRPr="00A33F13" w:rsidRDefault="00447D6B" w:rsidP="00FA07A1">
      <w:pPr>
        <w:tabs>
          <w:tab w:val="left" w:pos="6120"/>
        </w:tabs>
        <w:rPr>
          <w:rFonts w:ascii="Times New Roman" w:hAnsi="Times New Roman" w:cs="Times New Roman"/>
        </w:rPr>
      </w:pPr>
    </w:p>
    <w:p w:rsidR="00447D6B" w:rsidRDefault="00447D6B" w:rsidP="00FA07A1">
      <w:pPr>
        <w:rPr>
          <w:rFonts w:ascii="Times New Roman" w:hAnsi="Times New Roman" w:cs="Times New Roman"/>
        </w:rPr>
      </w:pPr>
    </w:p>
    <w:p w:rsidR="00447D6B" w:rsidRDefault="00447D6B" w:rsidP="00FA07A1">
      <w:pPr>
        <w:rPr>
          <w:rFonts w:ascii="Times New Roman" w:hAnsi="Times New Roman" w:cs="Times New Roman"/>
        </w:rPr>
      </w:pPr>
    </w:p>
    <w:p w:rsidR="00447D6B" w:rsidRDefault="00447D6B" w:rsidP="00FA07A1">
      <w:r w:rsidRPr="00A33F13">
        <w:rPr>
          <w:rFonts w:ascii="Times New Roman" w:hAnsi="Times New Roman" w:cs="Times New Roman"/>
        </w:rPr>
        <w:t>Исполнитель:                        преподаватель– организатор ОБЖ  Шакиров Д.Ф</w:t>
      </w:r>
    </w:p>
    <w:sectPr w:rsidR="00447D6B" w:rsidSect="00FA07A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F5DBD"/>
    <w:multiLevelType w:val="hybridMultilevel"/>
    <w:tmpl w:val="3496DD7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07A1"/>
    <w:rsid w:val="000432E4"/>
    <w:rsid w:val="001245B2"/>
    <w:rsid w:val="001A6B5B"/>
    <w:rsid w:val="00340642"/>
    <w:rsid w:val="004236FF"/>
    <w:rsid w:val="00447D6B"/>
    <w:rsid w:val="00A33F13"/>
    <w:rsid w:val="00A67DE5"/>
    <w:rsid w:val="00BC1557"/>
    <w:rsid w:val="00F43C10"/>
    <w:rsid w:val="00FA0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7A1"/>
    <w:pPr>
      <w:autoSpaceDE w:val="0"/>
      <w:autoSpaceDN w:val="0"/>
    </w:pPr>
    <w:rPr>
      <w:rFonts w:ascii="Arial" w:eastAsia="Times New Roman" w:hAnsi="Arial" w:cs="Arial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FA07A1"/>
    <w:pPr>
      <w:autoSpaceDE/>
      <w:autoSpaceDN/>
      <w:ind w:firstLine="709"/>
      <w:jc w:val="both"/>
    </w:pPr>
    <w:rPr>
      <w:rFonts w:ascii="Times New Roman" w:hAnsi="Times New Roman" w:cs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FA07A1"/>
    <w:rPr>
      <w:rFonts w:ascii="Times New Roman" w:hAnsi="Times New Roman" w:cs="Times New Roman"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rsid w:val="00FA07A1"/>
    <w:pPr>
      <w:autoSpaceDE/>
      <w:autoSpaceDN/>
      <w:spacing w:after="120"/>
    </w:pPr>
    <w:rPr>
      <w:rFonts w:ascii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A07A1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333</Words>
  <Characters>1901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 Юрис</dc:creator>
  <cp:keywords/>
  <dc:description/>
  <cp:lastModifiedBy>Ринат</cp:lastModifiedBy>
  <cp:revision>3</cp:revision>
  <dcterms:created xsi:type="dcterms:W3CDTF">2018-10-25T07:49:00Z</dcterms:created>
  <dcterms:modified xsi:type="dcterms:W3CDTF">2018-10-25T17:45:00Z</dcterms:modified>
</cp:coreProperties>
</file>